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9875D" w14:textId="258D28C1" w:rsidR="007E4BD8" w:rsidRDefault="00533287" w:rsidP="007E4BD8">
      <w:pPr>
        <w:jc w:val="center"/>
        <w:rPr>
          <w:rFonts w:ascii="Helvetica Neue" w:hAnsi="Helvetica Neue"/>
          <w:b/>
          <w:bCs/>
          <w:sz w:val="32"/>
          <w:szCs w:val="32"/>
        </w:rPr>
      </w:pPr>
      <w:r>
        <w:rPr>
          <w:rFonts w:ascii="Helvetica Neue" w:hAnsi="Helvetica Neue"/>
          <w:b/>
          <w:bCs/>
          <w:sz w:val="32"/>
          <w:szCs w:val="32"/>
        </w:rPr>
        <w:t>Action Checklist Template</w:t>
      </w:r>
    </w:p>
    <w:p w14:paraId="33613501" w14:textId="25280783" w:rsidR="00533287" w:rsidRDefault="00533287" w:rsidP="007E4BD8">
      <w:pPr>
        <w:jc w:val="center"/>
        <w:rPr>
          <w:rFonts w:ascii="Helvetica Neue" w:hAnsi="Helvetica Neue"/>
          <w:b/>
          <w:bCs/>
          <w:sz w:val="32"/>
          <w:szCs w:val="32"/>
        </w:rPr>
      </w:pPr>
      <w:r>
        <w:rPr>
          <w:rFonts w:ascii="Helvetica Neue" w:hAnsi="Helvetica Neue"/>
          <w:b/>
          <w:bCs/>
          <w:sz w:val="32"/>
          <w:szCs w:val="32"/>
        </w:rPr>
        <w:t>(Include Title of Your Session)</w:t>
      </w:r>
    </w:p>
    <w:p w14:paraId="6438B902" w14:textId="6F1E7FFA" w:rsidR="00B85033" w:rsidRDefault="00B85033" w:rsidP="007E4BD8">
      <w:pPr>
        <w:jc w:val="center"/>
        <w:rPr>
          <w:rFonts w:ascii="Helvetica Neue" w:hAnsi="Helvetica Neue"/>
          <w:b/>
          <w:bCs/>
          <w:sz w:val="32"/>
          <w:szCs w:val="32"/>
        </w:rPr>
      </w:pPr>
    </w:p>
    <w:p w14:paraId="00209C80" w14:textId="1FBEEF33" w:rsidR="00B85033" w:rsidRDefault="00B85033" w:rsidP="00B85033">
      <w:pPr>
        <w:rPr>
          <w:rFonts w:ascii="Helvetica Neue" w:hAnsi="Helvetica Neue"/>
          <w:sz w:val="28"/>
          <w:szCs w:val="28"/>
        </w:rPr>
      </w:pPr>
      <w:r>
        <w:rPr>
          <w:rFonts w:ascii="Helvetica Neue" w:hAnsi="Helvetica Neue"/>
          <w:b/>
          <w:bCs/>
          <w:sz w:val="32"/>
          <w:szCs w:val="32"/>
        </w:rPr>
        <w:tab/>
      </w:r>
      <w:r>
        <w:rPr>
          <w:rFonts w:ascii="Helvetica Neue" w:hAnsi="Helvetica Neue"/>
          <w:sz w:val="28"/>
          <w:szCs w:val="28"/>
        </w:rPr>
        <w:t>Introductory Statement</w:t>
      </w:r>
    </w:p>
    <w:p w14:paraId="7AEB3CE8" w14:textId="2D8C9821" w:rsidR="00B85033" w:rsidRDefault="00B85033" w:rsidP="00B85033">
      <w:pPr>
        <w:rPr>
          <w:rFonts w:ascii="Helvetica Neue" w:hAnsi="Helvetica Neue"/>
          <w:sz w:val="28"/>
          <w:szCs w:val="28"/>
        </w:rPr>
      </w:pPr>
    </w:p>
    <w:p w14:paraId="01F15F68" w14:textId="11BC2F9D" w:rsidR="00B85033" w:rsidRDefault="00B85033" w:rsidP="00B85033">
      <w:pPr>
        <w:pStyle w:val="ListParagraph"/>
        <w:numPr>
          <w:ilvl w:val="0"/>
          <w:numId w:val="37"/>
        </w:numPr>
        <w:rPr>
          <w:rFonts w:ascii="Helvetica Neue" w:hAnsi="Helvetica Neue"/>
          <w:sz w:val="28"/>
          <w:szCs w:val="28"/>
        </w:rPr>
      </w:pPr>
      <w:r>
        <w:rPr>
          <w:rFonts w:ascii="Helvetica Neue" w:hAnsi="Helvetica Neue"/>
          <w:sz w:val="28"/>
          <w:szCs w:val="28"/>
        </w:rPr>
        <w:t>Bullet 1</w:t>
      </w:r>
    </w:p>
    <w:p w14:paraId="7B7B5D8B" w14:textId="77777777" w:rsidR="00B85033" w:rsidRPr="00B85033" w:rsidRDefault="00B85033" w:rsidP="00B85033">
      <w:pPr>
        <w:pStyle w:val="ListParagraph"/>
        <w:ind w:left="1449"/>
        <w:rPr>
          <w:rFonts w:ascii="Helvetica Neue" w:hAnsi="Helvetica Neue"/>
          <w:sz w:val="28"/>
          <w:szCs w:val="28"/>
        </w:rPr>
      </w:pPr>
    </w:p>
    <w:p w14:paraId="43251380" w14:textId="5DF6475F" w:rsidR="00B85033" w:rsidRDefault="00B85033" w:rsidP="00B85033">
      <w:pPr>
        <w:pStyle w:val="ListParagraph"/>
        <w:numPr>
          <w:ilvl w:val="0"/>
          <w:numId w:val="37"/>
        </w:numPr>
        <w:rPr>
          <w:rFonts w:ascii="Helvetica Neue" w:hAnsi="Helvetica Neue"/>
          <w:sz w:val="28"/>
          <w:szCs w:val="28"/>
        </w:rPr>
      </w:pPr>
      <w:r>
        <w:rPr>
          <w:rFonts w:ascii="Helvetica Neue" w:hAnsi="Helvetica Neue"/>
          <w:sz w:val="28"/>
          <w:szCs w:val="28"/>
        </w:rPr>
        <w:t>Bullet 2</w:t>
      </w:r>
    </w:p>
    <w:p w14:paraId="4C1CE373" w14:textId="3CFC3A38" w:rsidR="00B85033" w:rsidRDefault="00B85033" w:rsidP="00B85033">
      <w:pPr>
        <w:pStyle w:val="ListParagraph"/>
        <w:numPr>
          <w:ilvl w:val="1"/>
          <w:numId w:val="37"/>
        </w:numPr>
        <w:rPr>
          <w:rFonts w:ascii="Helvetica Neue" w:hAnsi="Helvetica Neue"/>
          <w:sz w:val="28"/>
          <w:szCs w:val="28"/>
        </w:rPr>
      </w:pPr>
      <w:r>
        <w:rPr>
          <w:rFonts w:ascii="Helvetica Neue" w:hAnsi="Helvetica Neue"/>
          <w:sz w:val="28"/>
          <w:szCs w:val="28"/>
        </w:rPr>
        <w:t>Sub-bullet</w:t>
      </w:r>
    </w:p>
    <w:p w14:paraId="33524B50" w14:textId="5302093C" w:rsidR="007C53C0" w:rsidRPr="00B85033" w:rsidRDefault="007C53C0" w:rsidP="00B85033">
      <w:pPr>
        <w:pStyle w:val="ListParagraph"/>
        <w:numPr>
          <w:ilvl w:val="1"/>
          <w:numId w:val="37"/>
        </w:numPr>
        <w:rPr>
          <w:rFonts w:ascii="Helvetica Neue" w:hAnsi="Helvetica Neue"/>
          <w:sz w:val="28"/>
          <w:szCs w:val="28"/>
        </w:rPr>
      </w:pPr>
      <w:r>
        <w:rPr>
          <w:rFonts w:ascii="Helvetica Neue" w:hAnsi="Helvetica Neue"/>
          <w:sz w:val="28"/>
          <w:szCs w:val="28"/>
        </w:rPr>
        <w:t>Sub-bullet</w:t>
      </w:r>
    </w:p>
    <w:p w14:paraId="226F8FEC" w14:textId="49EAA561" w:rsidR="00750DC3" w:rsidRDefault="00750DC3" w:rsidP="00BA7E70">
      <w:pPr>
        <w:jc w:val="thaiDistribute"/>
        <w:rPr>
          <w:rFonts w:ascii="Helvetica Neue" w:hAnsi="Helvetica Neue"/>
          <w:sz w:val="28"/>
          <w:szCs w:val="28"/>
        </w:rPr>
      </w:pPr>
    </w:p>
    <w:p w14:paraId="5B28F82B" w14:textId="7880844E" w:rsidR="00B43DA7" w:rsidRPr="00DE373A" w:rsidRDefault="00B43DA7" w:rsidP="00B85033">
      <w:pPr>
        <w:ind w:left="720"/>
        <w:jc w:val="thaiDistribute"/>
        <w:rPr>
          <w:rFonts w:ascii="Helvetica Neue" w:hAnsi="Helvetica Neue"/>
          <w:sz w:val="26"/>
          <w:szCs w:val="26"/>
          <w:lang w:val="en-CA"/>
        </w:rPr>
      </w:pPr>
    </w:p>
    <w:p w14:paraId="6935D053" w14:textId="77777777" w:rsidR="00DE373A" w:rsidRPr="00DE373A" w:rsidRDefault="00DE373A" w:rsidP="00DE373A">
      <w:pPr>
        <w:jc w:val="thaiDistribute"/>
        <w:rPr>
          <w:rFonts w:ascii="Helvetica Neue" w:hAnsi="Helvetica Neue"/>
          <w:sz w:val="26"/>
          <w:szCs w:val="26"/>
          <w:lang w:val="en-CA"/>
        </w:rPr>
      </w:pPr>
    </w:p>
    <w:p w14:paraId="2B38ABDA" w14:textId="73242DF2" w:rsidR="003140FC" w:rsidRPr="00DE373A" w:rsidRDefault="003140FC" w:rsidP="00DE373A">
      <w:pPr>
        <w:jc w:val="thaiDistribute"/>
        <w:rPr>
          <w:rFonts w:ascii="Helvetica Neue" w:hAnsi="Helvetica Neue"/>
          <w:sz w:val="26"/>
          <w:szCs w:val="26"/>
        </w:rPr>
      </w:pPr>
    </w:p>
    <w:sectPr w:rsidR="003140FC" w:rsidRPr="00DE373A" w:rsidSect="009127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588" w:right="747" w:bottom="1080" w:left="540" w:header="630" w:footer="1160" w:gutter="144"/>
      <w:pgNumType w:fmt="numberInDash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9040D5" w14:textId="77777777" w:rsidR="004A6918" w:rsidRDefault="004A6918">
      <w:r>
        <w:separator/>
      </w:r>
    </w:p>
  </w:endnote>
  <w:endnote w:type="continuationSeparator" w:id="0">
    <w:p w14:paraId="78664C80" w14:textId="77777777" w:rsidR="004A6918" w:rsidRDefault="004A6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notTrueType/>
    <w:pitch w:val="variable"/>
    <w:sig w:usb0="A10006FF" w:usb1="4000205B" w:usb2="00000010" w:usb3="00000000" w:csb0="0000019F" w:csb1="00000000"/>
  </w:font>
  <w:font w:name="Perpetua Std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altName w:val="﷽﷽﷽﷽﷽﷽﷽﷽㒀ǎ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A1B76" w14:textId="77777777" w:rsidR="004F73EC" w:rsidRDefault="004F73EC" w:rsidP="00D060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BC6D49" w14:textId="77777777" w:rsidR="004F73EC" w:rsidRDefault="004F73EC" w:rsidP="00D060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82B80" w14:textId="44C368FC" w:rsidR="004F73EC" w:rsidRDefault="00B85033" w:rsidP="00B85033">
    <w:pPr>
      <w:pStyle w:val="Footer"/>
      <w:jc w:val="right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278DAFD8" wp14:editId="07BE8AFE">
              <wp:simplePos x="0" y="0"/>
              <wp:positionH relativeFrom="column">
                <wp:posOffset>-254000</wp:posOffset>
              </wp:positionH>
              <wp:positionV relativeFrom="paragraph">
                <wp:posOffset>29700</wp:posOffset>
              </wp:positionV>
              <wp:extent cx="2419350" cy="95250"/>
              <wp:effectExtent l="0" t="0" r="6350" b="635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9350" cy="9525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BAA74F" id="Rectangle 14" o:spid="_x0000_s1026" style="position:absolute;margin-left:-20pt;margin-top:2.35pt;width:190.5pt;height:7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" fillcolor="black" stroked="f" strokecolor="#0d0d0d [3069]"/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4FD8448" wp14:editId="35ECAC90">
              <wp:simplePos x="0" y="0"/>
              <wp:positionH relativeFrom="column">
                <wp:posOffset>2179955</wp:posOffset>
              </wp:positionH>
              <wp:positionV relativeFrom="paragraph">
                <wp:posOffset>29700</wp:posOffset>
              </wp:positionV>
              <wp:extent cx="2419350" cy="95250"/>
              <wp:effectExtent l="0" t="0" r="6350" b="6350"/>
              <wp:wrapNone/>
              <wp:docPr id="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9350" cy="95250"/>
                      </a:xfrm>
                      <a:prstGeom prst="rect">
                        <a:avLst/>
                      </a:prstGeom>
                      <a:solidFill>
                        <a:srgbClr val="08B2C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6FE09F" id="Rectangle 15" o:spid="_x0000_s1026" style="position:absolute;margin-left:171.65pt;margin-top:2.35pt;width:190.5pt;height:7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" fillcolor="#08b2cc" stroked="f" strokecolor="#0d0d0d [3069]"/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69D7681A" wp14:editId="39BC176E">
              <wp:simplePos x="0" y="0"/>
              <wp:positionH relativeFrom="column">
                <wp:posOffset>4624705</wp:posOffset>
              </wp:positionH>
              <wp:positionV relativeFrom="paragraph">
                <wp:posOffset>29700</wp:posOffset>
              </wp:positionV>
              <wp:extent cx="2419350" cy="95250"/>
              <wp:effectExtent l="0" t="0" r="6350" b="6350"/>
              <wp:wrapNone/>
              <wp:docPr id="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9350" cy="9525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531B01" id="Rectangle 16" o:spid="_x0000_s1026" style="position:absolute;margin-left:364.15pt;margin-top:2.35pt;width:190.5pt;height:7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" fillcolor="black" stroked="f" strokecolor="#0d0d0d [3069]"/>
          </w:pict>
        </mc:Fallback>
      </mc:AlternateContent>
    </w:r>
    <w:r>
      <w:rPr>
        <w:noProof/>
        <w:lang w:eastAsia="zh-CN"/>
      </w:rPr>
      <w:drawing>
        <wp:inline distT="0" distB="0" distL="0" distR="0" wp14:anchorId="685B2EE1" wp14:editId="09834563">
          <wp:extent cx="1077893" cy="806424"/>
          <wp:effectExtent l="0" t="0" r="1905" b="0"/>
          <wp:docPr id="24" name="Picture 24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Qr co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141" cy="811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70B1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A412139" wp14:editId="179F5BB9">
              <wp:simplePos x="0" y="0"/>
              <wp:positionH relativeFrom="column">
                <wp:posOffset>2018769</wp:posOffset>
              </wp:positionH>
              <wp:positionV relativeFrom="paragraph">
                <wp:posOffset>162954</wp:posOffset>
              </wp:positionV>
              <wp:extent cx="2639028" cy="299720"/>
              <wp:effectExtent l="0" t="0" r="0" b="0"/>
              <wp:wrapNone/>
              <wp:docPr id="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9028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4FBED" w14:textId="10DB5952" w:rsidR="00DA51E7" w:rsidRPr="00DA51E7" w:rsidRDefault="00DA51E7" w:rsidP="00CF7C06">
                          <w:pPr>
                            <w:jc w:val="center"/>
                          </w:pPr>
                          <w:r w:rsidRPr="00DA51E7">
                            <w:rPr>
                              <w:rFonts w:ascii="Arial" w:hAnsi="Arial" w:cs="Arial"/>
                              <w:color w:val="222222"/>
                            </w:rPr>
                            <w:t xml:space="preserve">© </w:t>
                          </w:r>
                          <w:r w:rsidR="00DE373A">
                            <w:rPr>
                              <w:rFonts w:ascii="Arial" w:hAnsi="Arial" w:cs="Arial"/>
                              <w:color w:val="222222"/>
                            </w:rPr>
                            <w:t>202</w:t>
                          </w:r>
                          <w:r w:rsidR="00B85033">
                            <w:rPr>
                              <w:rFonts w:ascii="Arial" w:hAnsi="Arial" w:cs="Arial"/>
                              <w:color w:val="222222"/>
                            </w:rPr>
                            <w:t>1 The Virtual Skills Summit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41213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158.95pt;margin-top:12.85pt;width:207.8pt;height:23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" filled="f" stroked="f">
              <v:textbox>
                <w:txbxContent>
                  <w:p w14:paraId="5B24FBED" w14:textId="10DB5952" w:rsidR="00DA51E7" w:rsidRPr="00DA51E7" w:rsidRDefault="00DA51E7" w:rsidP="00CF7C06">
                    <w:pPr>
                      <w:jc w:val="center"/>
                    </w:pPr>
                    <w:r w:rsidRPr="00DA51E7">
                      <w:rPr>
                        <w:rFonts w:ascii="Arial" w:hAnsi="Arial" w:cs="Arial"/>
                        <w:color w:val="222222"/>
                      </w:rPr>
                      <w:t xml:space="preserve">© </w:t>
                    </w:r>
                    <w:r w:rsidR="00DE373A">
                      <w:rPr>
                        <w:rFonts w:ascii="Arial" w:hAnsi="Arial" w:cs="Arial"/>
                        <w:color w:val="222222"/>
                      </w:rPr>
                      <w:t>202</w:t>
                    </w:r>
                    <w:r w:rsidR="00B85033">
                      <w:rPr>
                        <w:rFonts w:ascii="Arial" w:hAnsi="Arial" w:cs="Arial"/>
                        <w:color w:val="222222"/>
                      </w:rPr>
                      <w:t>1 The Virtual Skills Summit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8259C" w14:textId="77777777" w:rsidR="004F73EC" w:rsidRDefault="004F73EC">
    <w:pPr>
      <w:pStyle w:val="Footer"/>
    </w:pPr>
    <w:r w:rsidRPr="00D15B46">
      <w:rPr>
        <w:rFonts w:ascii="Georgia" w:hAnsi="Georgia" w:cs="Arial"/>
        <w:bCs/>
        <w:color w:val="262626"/>
        <w:szCs w:val="20"/>
      </w:rPr>
      <w:t>Apex Healthcare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A172B6" w14:textId="77777777" w:rsidR="004A6918" w:rsidRDefault="004A6918">
      <w:r>
        <w:separator/>
      </w:r>
    </w:p>
  </w:footnote>
  <w:footnote w:type="continuationSeparator" w:id="0">
    <w:p w14:paraId="087ED913" w14:textId="77777777" w:rsidR="004A6918" w:rsidRDefault="004A6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375D0" w14:textId="77777777" w:rsidR="004F73EC" w:rsidRDefault="004A6918">
    <w:pPr>
      <w:pStyle w:val="Header"/>
    </w:pPr>
    <w:r>
      <w:rPr>
        <w:noProof/>
      </w:rPr>
      <w:pict w14:anchorId="0E973C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87042" o:spid="_x0000_s2064" type="#_x0000_t75" alt="Letterhead-01" style="position:absolute;margin-left:0;margin-top:0;width:595.2pt;height:841.9pt;z-index:-2516485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-01"/>
          <w10:wrap anchorx="margin" anchory="margin"/>
        </v:shape>
      </w:pict>
    </w:r>
    <w:r>
      <w:rPr>
        <w:noProof/>
      </w:rPr>
      <w:pict w14:anchorId="5B08822C">
        <v:shape id="WordPictureWatermark13177389" o:spid="_x0000_s2063" type="#_x0000_t75" alt="Letterhead-01" style="position:absolute;margin-left:0;margin-top:0;width:595.2pt;height:841.9pt;z-index:-2516505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-01" gain="19661f" blacklevel="22938f"/>
          <w10:wrap anchorx="margin" anchory="margin"/>
        </v:shape>
      </w:pict>
    </w:r>
    <w:r>
      <w:rPr>
        <w:noProof/>
      </w:rPr>
      <w:pict w14:anchorId="7076AF6B">
        <v:shape id="WordPictureWatermark16744789" o:spid="_x0000_s2062" type="#_x0000_t75" alt="Letterhead-01" style="position:absolute;margin-left:0;margin-top:0;width:595.2pt;height:841.9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-01"/>
          <w10:wrap anchorx="margin" anchory="margin"/>
        </v:shape>
      </w:pict>
    </w:r>
    <w:r>
      <w:rPr>
        <w:noProof/>
      </w:rPr>
      <w:pict w14:anchorId="1434891F">
        <v:shape id="WordPictureWatermark16638786" o:spid="_x0000_s2061" type="#_x0000_t75" alt="Letterhead-01" style="position:absolute;margin-left:0;margin-top:0;width:595.2pt;height:841.9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etterhead-01"/>
          <w10:wrap anchorx="margin" anchory="margin"/>
        </v:shape>
      </w:pict>
    </w:r>
    <w:r>
      <w:rPr>
        <w:noProof/>
      </w:rPr>
      <w:pict w14:anchorId="3E7D1772">
        <v:shape id="WordPictureWatermark35951851" o:spid="_x0000_s2060" type="#_x0000_t75" alt="Cover_Page_V2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over_Page_V2"/>
          <w10:wrap anchorx="margin" anchory="margin"/>
        </v:shape>
      </w:pict>
    </w:r>
    <w:r>
      <w:rPr>
        <w:noProof/>
      </w:rPr>
      <w:pict w14:anchorId="5FF93832">
        <v:shape id="WordPictureWatermark6906680" o:spid="_x0000_s2059" type="#_x0000_t75" alt="Cover_Page_V2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Cover_Page_V2"/>
          <w10:wrap anchorx="margin" anchory="margin"/>
        </v:shape>
      </w:pict>
    </w:r>
    <w:r>
      <w:rPr>
        <w:noProof/>
      </w:rPr>
      <w:pict w14:anchorId="76EDB073">
        <v:shape id="WordPictureWatermark8167885" o:spid="_x0000_s2058" type="#_x0000_t75" alt="Cover_Page_V2" style="position:absolute;margin-left:0;margin-top:0;width:595.2pt;height:841.9pt;z-index:-2516608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5" o:title="Cover_Page_V2"/>
          <w10:wrap anchorx="margin" anchory="margin"/>
        </v:shape>
      </w:pict>
    </w:r>
    <w:r>
      <w:rPr>
        <w:noProof/>
      </w:rPr>
      <w:pict w14:anchorId="17972743">
        <v:shape id="WordPictureWatermark7670429" o:spid="_x0000_s2057" type="#_x0000_t75" alt="Cover_Page_V2" style="position:absolute;margin-left:0;margin-top:0;width:595.2pt;height:841.9pt;z-index:-251662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6" o:title="Cover_Page_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DF32D" w14:textId="2B5AB387" w:rsidR="004F73EC" w:rsidRPr="00DD340E" w:rsidRDefault="00C47AF4" w:rsidP="00BF795D">
    <w:pPr>
      <w:pStyle w:val="Header"/>
      <w:ind w:left="-90" w:firstLine="90"/>
      <w:jc w:val="center"/>
      <w:rPr>
        <w:rFonts w:ascii="Palatino Linotype" w:hAnsi="Palatino Linotype"/>
        <w:b/>
        <w:color w:val="FFFFFF"/>
        <w:sz w:val="28"/>
        <w:szCs w:val="28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1CC9F601" wp14:editId="0AEF54D7">
              <wp:simplePos x="0" y="0"/>
              <wp:positionH relativeFrom="column">
                <wp:posOffset>2214245</wp:posOffset>
              </wp:positionH>
              <wp:positionV relativeFrom="paragraph">
                <wp:posOffset>-285115</wp:posOffset>
              </wp:positionV>
              <wp:extent cx="2419350" cy="311150"/>
              <wp:effectExtent l="0" t="0" r="0" b="0"/>
              <wp:wrapNone/>
              <wp:docPr id="7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9350" cy="311150"/>
                      </a:xfrm>
                      <a:prstGeom prst="rect">
                        <a:avLst/>
                      </a:prstGeom>
                      <a:solidFill>
                        <a:srgbClr val="08B2C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78F3C1E9" id="Rectangle 12" o:spid="_x0000_s1026" style="position:absolute;margin-left:174.35pt;margin-top:-22.45pt;width:190.5pt;height:24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" fillcolor="#08b2cc" stroked="f" strokecolor="#0d0d0d [3069]"/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1A9672BB" wp14:editId="18BC335F">
              <wp:simplePos x="0" y="0"/>
              <wp:positionH relativeFrom="column">
                <wp:posOffset>-234950</wp:posOffset>
              </wp:positionH>
              <wp:positionV relativeFrom="paragraph">
                <wp:posOffset>-285115</wp:posOffset>
              </wp:positionV>
              <wp:extent cx="2419350" cy="311150"/>
              <wp:effectExtent l="0" t="0" r="0" b="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9350" cy="31115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2B6C21E8" id="Rectangle 11" o:spid="_x0000_s1026" style="position:absolute;margin-left:-18.5pt;margin-top:-22.45pt;width:190.5pt;height:24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" fillcolor="black" stroked="f" strokecolor="#0d0d0d [3069]"/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70B8946" wp14:editId="374C618D">
              <wp:simplePos x="0" y="0"/>
              <wp:positionH relativeFrom="column">
                <wp:posOffset>4662170</wp:posOffset>
              </wp:positionH>
              <wp:positionV relativeFrom="paragraph">
                <wp:posOffset>-285115</wp:posOffset>
              </wp:positionV>
              <wp:extent cx="2419350" cy="311150"/>
              <wp:effectExtent l="0" t="0" r="6350" b="6350"/>
              <wp:wrapNone/>
              <wp:docPr id="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9350" cy="31115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8D7A07" id="Rectangle 13" o:spid="_x0000_s1026" style="position:absolute;margin-left:367.1pt;margin-top:-22.45pt;width:190.5pt;height:24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" fillcolor="black" stroked="f" strokecolor="#0d0d0d [3069]"/>
          </w:pict>
        </mc:Fallback>
      </mc:AlternateContent>
    </w:r>
  </w:p>
  <w:p w14:paraId="27E6B740" w14:textId="77777777" w:rsidR="004F73EC" w:rsidRDefault="004F73EC">
    <w:pPr>
      <w:pStyle w:val="Header"/>
      <w:rPr>
        <w:rFonts w:ascii="Palatino Linotype" w:hAnsi="Palatino Linotype"/>
        <w:b/>
        <w:color w:val="FFFFFF"/>
        <w:sz w:val="28"/>
        <w:szCs w:val="28"/>
      </w:rPr>
    </w:pPr>
  </w:p>
  <w:p w14:paraId="5910EB0A" w14:textId="77777777" w:rsidR="004F73EC" w:rsidRDefault="004F73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6E69D" w14:textId="77777777" w:rsidR="004F73EC" w:rsidRDefault="004A6918" w:rsidP="00D0605E">
    <w:pPr>
      <w:pStyle w:val="Header"/>
      <w:jc w:val="center"/>
    </w:pPr>
    <w:r>
      <w:rPr>
        <w:noProof/>
      </w:rPr>
      <w:pict w14:anchorId="7D2B6C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87041" o:spid="_x0000_s2056" type="#_x0000_t75" alt="Letterhead-01" style="position:absolute;left:0;text-align:left;margin-left:0;margin-top:0;width:595.2pt;height:841.9pt;z-index:-2516495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-01"/>
          <w10:wrap anchorx="margin" anchory="margin"/>
        </v:shape>
      </w:pict>
    </w:r>
    <w:r>
      <w:rPr>
        <w:noProof/>
      </w:rPr>
      <w:pict w14:anchorId="060029C2">
        <v:shape id="WordPictureWatermark13177388" o:spid="_x0000_s2055" type="#_x0000_t75" alt="Letterhead-01" style="position:absolute;left:0;text-align:left;margin-left:0;margin-top:0;width:595.2pt;height:841.9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-01" gain="19661f" blacklevel="22938f"/>
          <w10:wrap anchorx="margin" anchory="margin"/>
        </v:shape>
      </w:pict>
    </w:r>
    <w:r>
      <w:rPr>
        <w:noProof/>
      </w:rPr>
      <w:pict w14:anchorId="4F4EABDA">
        <v:shape id="WordPictureWatermark16744788" o:spid="_x0000_s2054" type="#_x0000_t75" alt="Letterhead-01" style="position:absolute;left:0;text-align:left;margin-left:0;margin-top:0;width:595.2pt;height:841.9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-01"/>
          <w10:wrap anchorx="margin" anchory="margin"/>
        </v:shape>
      </w:pict>
    </w:r>
    <w:r>
      <w:rPr>
        <w:noProof/>
      </w:rPr>
      <w:pict w14:anchorId="1823A2C3">
        <v:shape id="WordPictureWatermark16638785" o:spid="_x0000_s2053" type="#_x0000_t75" alt="Letterhead-01" style="position:absolute;left:0;text-align:left;margin-left:0;margin-top:0;width:595.2pt;height:841.9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etterhead-01"/>
          <w10:wrap anchorx="margin" anchory="margin"/>
        </v:shape>
      </w:pict>
    </w:r>
    <w:r>
      <w:rPr>
        <w:noProof/>
      </w:rPr>
      <w:pict w14:anchorId="2A27E124">
        <v:shape id="WordPictureWatermark35951850" o:spid="_x0000_s2052" type="#_x0000_t75" alt="Cover_Page_V2" style="position:absolute;left:0;text-align:left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over_Page_V2"/>
          <w10:wrap anchorx="margin" anchory="margin"/>
        </v:shape>
      </w:pict>
    </w:r>
    <w:r>
      <w:rPr>
        <w:noProof/>
      </w:rPr>
      <w:pict w14:anchorId="56F4F4CC">
        <v:shape id="WordPictureWatermark6906679" o:spid="_x0000_s2051" type="#_x0000_t75" alt="Cover_Page_V2" style="position:absolute;left:0;text-align:left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Cover_Page_V2"/>
          <w10:wrap anchorx="margin" anchory="margin"/>
        </v:shape>
      </w:pict>
    </w:r>
    <w:r>
      <w:rPr>
        <w:noProof/>
      </w:rPr>
      <w:pict w14:anchorId="0E602455">
        <v:shape id="WordPictureWatermark8167884" o:spid="_x0000_s2050" type="#_x0000_t75" alt="Cover_Page_V2" style="position:absolute;left:0;text-align:left;margin-left:0;margin-top:0;width:595.2pt;height:841.9pt;z-index:-2516618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5" o:title="Cover_Page_V2"/>
          <w10:wrap anchorx="margin" anchory="margin"/>
        </v:shape>
      </w:pict>
    </w:r>
    <w:r>
      <w:rPr>
        <w:noProof/>
      </w:rPr>
      <w:pict w14:anchorId="195E8BC6">
        <v:shape id="WordPictureWatermark7670428" o:spid="_x0000_s2049" type="#_x0000_t75" alt="Cover_Page_V2" style="position:absolute;left:0;text-align:left;margin-left:0;margin-top:0;width:595.2pt;height:841.9pt;z-index:-2516638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6" o:title="Cover_Page_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2B2F"/>
    <w:multiLevelType w:val="hybridMultilevel"/>
    <w:tmpl w:val="30209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6477E7"/>
    <w:multiLevelType w:val="hybridMultilevel"/>
    <w:tmpl w:val="D222E536"/>
    <w:lvl w:ilvl="0" w:tplc="29FADD02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138654FE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161ECDB2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D77A014A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AB2A11CE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89B44074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7BA51BA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C22CAE9E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696485B2" w:tentative="1">
      <w:start w:val="1"/>
      <w:numFmt w:val="bullet"/>
      <w:lvlText w:val="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190625"/>
    <w:multiLevelType w:val="hybridMultilevel"/>
    <w:tmpl w:val="B372AC20"/>
    <w:lvl w:ilvl="0" w:tplc="BFE89838">
      <w:start w:val="1"/>
      <w:numFmt w:val="lowerLetter"/>
      <w:pStyle w:val="BTextNumbered"/>
      <w:lvlText w:val="%1)"/>
      <w:lvlJc w:val="left"/>
      <w:pPr>
        <w:tabs>
          <w:tab w:val="num" w:pos="360"/>
        </w:tabs>
        <w:ind w:left="360" w:hanging="360"/>
      </w:pPr>
    </w:lvl>
    <w:lvl w:ilvl="1" w:tplc="6754821C">
      <w:start w:val="1"/>
      <w:numFmt w:val="lowerRoman"/>
      <w:lvlText w:val="%2.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8DC0D82"/>
    <w:multiLevelType w:val="hybridMultilevel"/>
    <w:tmpl w:val="E60AD1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25137C"/>
    <w:multiLevelType w:val="hybridMultilevel"/>
    <w:tmpl w:val="6360C3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A6365A"/>
    <w:multiLevelType w:val="hybridMultilevel"/>
    <w:tmpl w:val="A314E602"/>
    <w:lvl w:ilvl="0" w:tplc="90EC25C0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A36835C0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87206B94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A7DE74E4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C1883464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41CECA76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B6FA39B0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69D20D9A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29ECCD00" w:tentative="1">
      <w:start w:val="1"/>
      <w:numFmt w:val="bullet"/>
      <w:lvlText w:val="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E22CB4"/>
    <w:multiLevelType w:val="hybridMultilevel"/>
    <w:tmpl w:val="41B06A4C"/>
    <w:lvl w:ilvl="0" w:tplc="452C02C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1E62F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2EB67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5B87D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B2120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6882DD8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5B858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DB6C50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644ACE74" w:tentative="1">
      <w:start w:val="1"/>
      <w:numFmt w:val="bullet"/>
      <w:lvlText w:val="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B91F09"/>
    <w:multiLevelType w:val="hybridMultilevel"/>
    <w:tmpl w:val="C994DF8E"/>
    <w:lvl w:ilvl="0" w:tplc="F268015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6C08C57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B2C10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6A86142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7F6829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B8A04C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C2ABD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6574B1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7C369310" w:tentative="1">
      <w:start w:val="1"/>
      <w:numFmt w:val="bullet"/>
      <w:lvlText w:val="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106EAE"/>
    <w:multiLevelType w:val="hybridMultilevel"/>
    <w:tmpl w:val="C5F6238A"/>
    <w:lvl w:ilvl="0" w:tplc="829E5CD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020501"/>
    <w:multiLevelType w:val="hybridMultilevel"/>
    <w:tmpl w:val="41D63C9C"/>
    <w:lvl w:ilvl="0" w:tplc="BA722EC6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7C631E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D4C8E2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409AD0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60A3E8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548A3C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FC5E94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20686E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D2094C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ED7C46"/>
    <w:multiLevelType w:val="hybridMultilevel"/>
    <w:tmpl w:val="B76E9174"/>
    <w:lvl w:ilvl="0" w:tplc="829E5CD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792D64"/>
    <w:multiLevelType w:val="hybridMultilevel"/>
    <w:tmpl w:val="2A50C33A"/>
    <w:lvl w:ilvl="0" w:tplc="00368F76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A5B74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AA428E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9E318A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F4887E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021516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5450F4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D6A1EC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6E6C44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A3C7F"/>
    <w:multiLevelType w:val="hybridMultilevel"/>
    <w:tmpl w:val="13F4D5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BA1081"/>
    <w:multiLevelType w:val="hybridMultilevel"/>
    <w:tmpl w:val="CD0A801E"/>
    <w:lvl w:ilvl="0" w:tplc="A00A3686">
      <w:start w:val="1"/>
      <w:numFmt w:val="bullet"/>
      <w:lvlText w:val="q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18EA096" w:tentative="1">
      <w:start w:val="1"/>
      <w:numFmt w:val="bullet"/>
      <w:lvlText w:val="q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29840CCA" w:tentative="1">
      <w:start w:val="1"/>
      <w:numFmt w:val="bullet"/>
      <w:lvlText w:val="q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C3699E8" w:tentative="1">
      <w:start w:val="1"/>
      <w:numFmt w:val="bullet"/>
      <w:lvlText w:val="q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D69E2AE6" w:tentative="1">
      <w:start w:val="1"/>
      <w:numFmt w:val="bullet"/>
      <w:lvlText w:val="q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47A01C2A" w:tentative="1">
      <w:start w:val="1"/>
      <w:numFmt w:val="bullet"/>
      <w:lvlText w:val="q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B9FC8772" w:tentative="1">
      <w:start w:val="1"/>
      <w:numFmt w:val="bullet"/>
      <w:lvlText w:val="q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AF421304" w:tentative="1">
      <w:start w:val="1"/>
      <w:numFmt w:val="bullet"/>
      <w:lvlText w:val="q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C8E0E584" w:tentative="1">
      <w:start w:val="1"/>
      <w:numFmt w:val="bullet"/>
      <w:lvlText w:val="q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BD3C5C"/>
    <w:multiLevelType w:val="hybridMultilevel"/>
    <w:tmpl w:val="C49A020A"/>
    <w:lvl w:ilvl="0" w:tplc="80CA4B22">
      <w:start w:val="1"/>
      <w:numFmt w:val="bullet"/>
      <w:lvlText w:val="q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E1B45ECE" w:tentative="1">
      <w:start w:val="1"/>
      <w:numFmt w:val="bullet"/>
      <w:lvlText w:val="q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6D666BB6" w:tentative="1">
      <w:start w:val="1"/>
      <w:numFmt w:val="bullet"/>
      <w:lvlText w:val="q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AA30981E" w:tentative="1">
      <w:start w:val="1"/>
      <w:numFmt w:val="bullet"/>
      <w:lvlText w:val="q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3AD6A67E" w:tentative="1">
      <w:start w:val="1"/>
      <w:numFmt w:val="bullet"/>
      <w:lvlText w:val="q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A308F614" w:tentative="1">
      <w:start w:val="1"/>
      <w:numFmt w:val="bullet"/>
      <w:lvlText w:val="q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9CCA816" w:tentative="1">
      <w:start w:val="1"/>
      <w:numFmt w:val="bullet"/>
      <w:lvlText w:val="q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E4F29728" w:tentative="1">
      <w:start w:val="1"/>
      <w:numFmt w:val="bullet"/>
      <w:lvlText w:val="q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523888AE" w:tentative="1">
      <w:start w:val="1"/>
      <w:numFmt w:val="bullet"/>
      <w:lvlText w:val="q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717F1D"/>
    <w:multiLevelType w:val="hybridMultilevel"/>
    <w:tmpl w:val="BE08C730"/>
    <w:lvl w:ilvl="0" w:tplc="829E5CD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C84FB2"/>
    <w:multiLevelType w:val="hybridMultilevel"/>
    <w:tmpl w:val="5DE800DE"/>
    <w:lvl w:ilvl="0" w:tplc="C706D5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0C00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F0683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A03EF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FA5C4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C8443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ECF0E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52E1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96DD7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984FCB"/>
    <w:multiLevelType w:val="hybridMultilevel"/>
    <w:tmpl w:val="E0106110"/>
    <w:lvl w:ilvl="0" w:tplc="2520BAA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54D6FA3E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B5A87684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5BC3796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F5207B90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DC7C2D4E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6E18239E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B44C4514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94AE4788" w:tentative="1">
      <w:start w:val="1"/>
      <w:numFmt w:val="bullet"/>
      <w:lvlText w:val="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44786B"/>
    <w:multiLevelType w:val="hybridMultilevel"/>
    <w:tmpl w:val="DAB280F8"/>
    <w:lvl w:ilvl="0" w:tplc="829E5CDA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0EE7827"/>
    <w:multiLevelType w:val="hybridMultilevel"/>
    <w:tmpl w:val="7BD29386"/>
    <w:lvl w:ilvl="0" w:tplc="13EE1300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5F34B702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596884DC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B4093F8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361C4CC0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CD50F588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2E645A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5D32C06A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25326EEE" w:tentative="1">
      <w:start w:val="1"/>
      <w:numFmt w:val="bullet"/>
      <w:lvlText w:val="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3F0708"/>
    <w:multiLevelType w:val="hybridMultilevel"/>
    <w:tmpl w:val="E8C6B59E"/>
    <w:lvl w:ilvl="0" w:tplc="80CA4B22">
      <w:start w:val="1"/>
      <w:numFmt w:val="bullet"/>
      <w:lvlText w:val="q"/>
      <w:lvlJc w:val="left"/>
      <w:pPr>
        <w:ind w:left="144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1" w15:restartNumberingAfterBreak="0">
    <w:nsid w:val="53E13240"/>
    <w:multiLevelType w:val="hybridMultilevel"/>
    <w:tmpl w:val="0C08E7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64C71D4"/>
    <w:multiLevelType w:val="hybridMultilevel"/>
    <w:tmpl w:val="32C639CC"/>
    <w:lvl w:ilvl="0" w:tplc="A8A2BEE8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41C208CA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689EF356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B804102A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9F3C3304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AFDCFFEA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6E1A5528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3E08372A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A22AB8EC" w:tentative="1">
      <w:start w:val="1"/>
      <w:numFmt w:val="bullet"/>
      <w:lvlText w:val="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C045FB4"/>
    <w:multiLevelType w:val="hybridMultilevel"/>
    <w:tmpl w:val="F58CC3BE"/>
    <w:lvl w:ilvl="0" w:tplc="965234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9478ED"/>
    <w:multiLevelType w:val="hybridMultilevel"/>
    <w:tmpl w:val="5714EB22"/>
    <w:lvl w:ilvl="0" w:tplc="829E5CDA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0B370FF"/>
    <w:multiLevelType w:val="hybridMultilevel"/>
    <w:tmpl w:val="510ED498"/>
    <w:lvl w:ilvl="0" w:tplc="8700A86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9DE4A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FA702D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432A18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FF3411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6D829E4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AC4E7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D7462D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743E0E30" w:tentative="1">
      <w:start w:val="1"/>
      <w:numFmt w:val="bullet"/>
      <w:lvlText w:val="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0C071C9"/>
    <w:multiLevelType w:val="hybridMultilevel"/>
    <w:tmpl w:val="03B4889C"/>
    <w:lvl w:ilvl="0" w:tplc="829E5CDA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14B587A"/>
    <w:multiLevelType w:val="hybridMultilevel"/>
    <w:tmpl w:val="295AED7E"/>
    <w:lvl w:ilvl="0" w:tplc="829E5CD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6754821C">
      <w:start w:val="1"/>
      <w:numFmt w:val="lowerRoman"/>
      <w:lvlText w:val="%2.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53A1CC5"/>
    <w:multiLevelType w:val="hybridMultilevel"/>
    <w:tmpl w:val="C7522F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682A82"/>
    <w:multiLevelType w:val="hybridMultilevel"/>
    <w:tmpl w:val="E410CDA2"/>
    <w:lvl w:ilvl="0" w:tplc="3A6A7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AC95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E0D7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C4995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040CE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8072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1EDA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FE80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B241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C46C7F"/>
    <w:multiLevelType w:val="hybridMultilevel"/>
    <w:tmpl w:val="11600544"/>
    <w:lvl w:ilvl="0" w:tplc="81D8B750">
      <w:start w:val="1"/>
      <w:numFmt w:val="bullet"/>
      <w:lvlText w:val="q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2D9C32F0" w:tentative="1">
      <w:start w:val="1"/>
      <w:numFmt w:val="bullet"/>
      <w:lvlText w:val="q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B29A44C0" w:tentative="1">
      <w:start w:val="1"/>
      <w:numFmt w:val="bullet"/>
      <w:lvlText w:val="q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CBC84072" w:tentative="1">
      <w:start w:val="1"/>
      <w:numFmt w:val="bullet"/>
      <w:lvlText w:val="q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DD8E235A" w:tentative="1">
      <w:start w:val="1"/>
      <w:numFmt w:val="bullet"/>
      <w:lvlText w:val="q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84C29112" w:tentative="1">
      <w:start w:val="1"/>
      <w:numFmt w:val="bullet"/>
      <w:lvlText w:val="q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98AC0E2" w:tentative="1">
      <w:start w:val="1"/>
      <w:numFmt w:val="bullet"/>
      <w:lvlText w:val="q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58D8EA7A" w:tentative="1">
      <w:start w:val="1"/>
      <w:numFmt w:val="bullet"/>
      <w:lvlText w:val="q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D11CC532" w:tentative="1">
      <w:start w:val="1"/>
      <w:numFmt w:val="bullet"/>
      <w:lvlText w:val="q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09D7729"/>
    <w:multiLevelType w:val="hybridMultilevel"/>
    <w:tmpl w:val="67B63DFE"/>
    <w:lvl w:ilvl="0" w:tplc="A01CF2A2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A6E3B8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FA6894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EE0F8C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6A07EA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A2E36C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364238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204B2C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50E4EE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320D73"/>
    <w:multiLevelType w:val="hybridMultilevel"/>
    <w:tmpl w:val="529EFF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4175E7C"/>
    <w:multiLevelType w:val="hybridMultilevel"/>
    <w:tmpl w:val="EA569664"/>
    <w:lvl w:ilvl="0" w:tplc="EC1EBB5E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B6540E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5A4BF4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B4C494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404D98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6A4780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929E48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EA3D4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FEFB50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692258"/>
    <w:multiLevelType w:val="hybridMultilevel"/>
    <w:tmpl w:val="FA6462B6"/>
    <w:lvl w:ilvl="0" w:tplc="FBD846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6D33C0D"/>
    <w:multiLevelType w:val="hybridMultilevel"/>
    <w:tmpl w:val="FB602B92"/>
    <w:lvl w:ilvl="0" w:tplc="E1FACAE2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729E88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D8947C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14271C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8AEC52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FA9FB8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5E6C3A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308028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6E6656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696BCF"/>
    <w:multiLevelType w:val="hybridMultilevel"/>
    <w:tmpl w:val="54D62D7C"/>
    <w:lvl w:ilvl="0" w:tplc="6C72ADA4">
      <w:start w:val="1"/>
      <w:numFmt w:val="bullet"/>
      <w:lvlText w:val="q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0E2CA2C" w:tentative="1">
      <w:start w:val="1"/>
      <w:numFmt w:val="bullet"/>
      <w:lvlText w:val="q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B72CCC00" w:tentative="1">
      <w:start w:val="1"/>
      <w:numFmt w:val="bullet"/>
      <w:lvlText w:val="q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C3DA1278" w:tentative="1">
      <w:start w:val="1"/>
      <w:numFmt w:val="bullet"/>
      <w:lvlText w:val="q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FC54ACB0" w:tentative="1">
      <w:start w:val="1"/>
      <w:numFmt w:val="bullet"/>
      <w:lvlText w:val="q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638AFF3E" w:tentative="1">
      <w:start w:val="1"/>
      <w:numFmt w:val="bullet"/>
      <w:lvlText w:val="q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13092D6" w:tentative="1">
      <w:start w:val="1"/>
      <w:numFmt w:val="bullet"/>
      <w:lvlText w:val="q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A4D62DFE" w:tentative="1">
      <w:start w:val="1"/>
      <w:numFmt w:val="bullet"/>
      <w:lvlText w:val="q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BD6A15B6" w:tentative="1">
      <w:start w:val="1"/>
      <w:numFmt w:val="bullet"/>
      <w:lvlText w:val="q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18"/>
  </w:num>
  <w:num w:numId="4">
    <w:abstractNumId w:val="26"/>
  </w:num>
  <w:num w:numId="5">
    <w:abstractNumId w:val="23"/>
  </w:num>
  <w:num w:numId="6">
    <w:abstractNumId w:val="34"/>
  </w:num>
  <w:num w:numId="7">
    <w:abstractNumId w:val="15"/>
  </w:num>
  <w:num w:numId="8">
    <w:abstractNumId w:val="10"/>
  </w:num>
  <w:num w:numId="9">
    <w:abstractNumId w:val="25"/>
  </w:num>
  <w:num w:numId="10">
    <w:abstractNumId w:val="8"/>
  </w:num>
  <w:num w:numId="11">
    <w:abstractNumId w:val="7"/>
  </w:num>
  <w:num w:numId="12">
    <w:abstractNumId w:val="6"/>
  </w:num>
  <w:num w:numId="13">
    <w:abstractNumId w:val="27"/>
  </w:num>
  <w:num w:numId="14">
    <w:abstractNumId w:val="28"/>
  </w:num>
  <w:num w:numId="15">
    <w:abstractNumId w:val="4"/>
  </w:num>
  <w:num w:numId="16">
    <w:abstractNumId w:val="21"/>
  </w:num>
  <w:num w:numId="17">
    <w:abstractNumId w:val="12"/>
  </w:num>
  <w:num w:numId="18">
    <w:abstractNumId w:val="0"/>
  </w:num>
  <w:num w:numId="19">
    <w:abstractNumId w:val="3"/>
  </w:num>
  <w:num w:numId="20">
    <w:abstractNumId w:val="1"/>
  </w:num>
  <w:num w:numId="21">
    <w:abstractNumId w:val="5"/>
  </w:num>
  <w:num w:numId="22">
    <w:abstractNumId w:val="16"/>
  </w:num>
  <w:num w:numId="23">
    <w:abstractNumId w:val="22"/>
  </w:num>
  <w:num w:numId="24">
    <w:abstractNumId w:val="19"/>
  </w:num>
  <w:num w:numId="25">
    <w:abstractNumId w:val="29"/>
  </w:num>
  <w:num w:numId="26">
    <w:abstractNumId w:val="17"/>
  </w:num>
  <w:num w:numId="27">
    <w:abstractNumId w:val="32"/>
  </w:num>
  <w:num w:numId="28">
    <w:abstractNumId w:val="35"/>
  </w:num>
  <w:num w:numId="29">
    <w:abstractNumId w:val="30"/>
  </w:num>
  <w:num w:numId="30">
    <w:abstractNumId w:val="14"/>
  </w:num>
  <w:num w:numId="31">
    <w:abstractNumId w:val="31"/>
  </w:num>
  <w:num w:numId="32">
    <w:abstractNumId w:val="36"/>
  </w:num>
  <w:num w:numId="33">
    <w:abstractNumId w:val="13"/>
  </w:num>
  <w:num w:numId="34">
    <w:abstractNumId w:val="11"/>
  </w:num>
  <w:num w:numId="35">
    <w:abstractNumId w:val="33"/>
  </w:num>
  <w:num w:numId="36">
    <w:abstractNumId w:val="9"/>
  </w:num>
  <w:num w:numId="37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gutterAtTop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665"/>
    <w:rsid w:val="00017250"/>
    <w:rsid w:val="00031E58"/>
    <w:rsid w:val="00035D10"/>
    <w:rsid w:val="00063A56"/>
    <w:rsid w:val="00064902"/>
    <w:rsid w:val="00066FF1"/>
    <w:rsid w:val="00077D02"/>
    <w:rsid w:val="00080961"/>
    <w:rsid w:val="0008723E"/>
    <w:rsid w:val="000A1E3B"/>
    <w:rsid w:val="000A390E"/>
    <w:rsid w:val="000D50A8"/>
    <w:rsid w:val="000F0F07"/>
    <w:rsid w:val="000F2DFC"/>
    <w:rsid w:val="00101CBE"/>
    <w:rsid w:val="001132D1"/>
    <w:rsid w:val="00113361"/>
    <w:rsid w:val="00117CBB"/>
    <w:rsid w:val="001225BA"/>
    <w:rsid w:val="00141B80"/>
    <w:rsid w:val="001433C2"/>
    <w:rsid w:val="001459AE"/>
    <w:rsid w:val="00156F22"/>
    <w:rsid w:val="00160D9F"/>
    <w:rsid w:val="0016609C"/>
    <w:rsid w:val="00170983"/>
    <w:rsid w:val="0018201A"/>
    <w:rsid w:val="001970AF"/>
    <w:rsid w:val="001973C6"/>
    <w:rsid w:val="001C1B5E"/>
    <w:rsid w:val="001C2EC4"/>
    <w:rsid w:val="001D7E88"/>
    <w:rsid w:val="00202C69"/>
    <w:rsid w:val="00205CF3"/>
    <w:rsid w:val="00206A14"/>
    <w:rsid w:val="0021378B"/>
    <w:rsid w:val="00213828"/>
    <w:rsid w:val="00222E98"/>
    <w:rsid w:val="00223A55"/>
    <w:rsid w:val="00274E01"/>
    <w:rsid w:val="00275F57"/>
    <w:rsid w:val="00287EFB"/>
    <w:rsid w:val="00297E57"/>
    <w:rsid w:val="002E2419"/>
    <w:rsid w:val="0030509D"/>
    <w:rsid w:val="003140FC"/>
    <w:rsid w:val="003424AD"/>
    <w:rsid w:val="00344FDA"/>
    <w:rsid w:val="0036377D"/>
    <w:rsid w:val="0036474A"/>
    <w:rsid w:val="00366EAC"/>
    <w:rsid w:val="0038237C"/>
    <w:rsid w:val="003A1D5D"/>
    <w:rsid w:val="003A5E50"/>
    <w:rsid w:val="003B77FC"/>
    <w:rsid w:val="003C461E"/>
    <w:rsid w:val="003F26B8"/>
    <w:rsid w:val="00413D09"/>
    <w:rsid w:val="00421145"/>
    <w:rsid w:val="00422C4E"/>
    <w:rsid w:val="00427526"/>
    <w:rsid w:val="00443657"/>
    <w:rsid w:val="004457DE"/>
    <w:rsid w:val="0045006F"/>
    <w:rsid w:val="00481034"/>
    <w:rsid w:val="004929BD"/>
    <w:rsid w:val="00497F9C"/>
    <w:rsid w:val="004A6918"/>
    <w:rsid w:val="004D6C48"/>
    <w:rsid w:val="004F22EB"/>
    <w:rsid w:val="004F73EC"/>
    <w:rsid w:val="00533287"/>
    <w:rsid w:val="00535263"/>
    <w:rsid w:val="00537F2E"/>
    <w:rsid w:val="005576B0"/>
    <w:rsid w:val="00563EF8"/>
    <w:rsid w:val="00593E71"/>
    <w:rsid w:val="005C0C85"/>
    <w:rsid w:val="005F27F8"/>
    <w:rsid w:val="005F39F8"/>
    <w:rsid w:val="005F3F91"/>
    <w:rsid w:val="00607EB7"/>
    <w:rsid w:val="00610117"/>
    <w:rsid w:val="006112DC"/>
    <w:rsid w:val="0061233F"/>
    <w:rsid w:val="0062494A"/>
    <w:rsid w:val="006336E3"/>
    <w:rsid w:val="00633D36"/>
    <w:rsid w:val="0064254A"/>
    <w:rsid w:val="006856EF"/>
    <w:rsid w:val="00685A2E"/>
    <w:rsid w:val="00694187"/>
    <w:rsid w:val="00694E82"/>
    <w:rsid w:val="006A569F"/>
    <w:rsid w:val="006B168A"/>
    <w:rsid w:val="006B7659"/>
    <w:rsid w:val="006C2243"/>
    <w:rsid w:val="006D6964"/>
    <w:rsid w:val="006E1630"/>
    <w:rsid w:val="006E1C2B"/>
    <w:rsid w:val="006F117A"/>
    <w:rsid w:val="006F262E"/>
    <w:rsid w:val="00700F55"/>
    <w:rsid w:val="00715215"/>
    <w:rsid w:val="00723498"/>
    <w:rsid w:val="00724E83"/>
    <w:rsid w:val="00743D3D"/>
    <w:rsid w:val="00750DC3"/>
    <w:rsid w:val="00753221"/>
    <w:rsid w:val="00774173"/>
    <w:rsid w:val="00776BA1"/>
    <w:rsid w:val="007A1A7E"/>
    <w:rsid w:val="007B543A"/>
    <w:rsid w:val="007B65F1"/>
    <w:rsid w:val="007B6635"/>
    <w:rsid w:val="007C53C0"/>
    <w:rsid w:val="007C713C"/>
    <w:rsid w:val="007D1301"/>
    <w:rsid w:val="007D4E56"/>
    <w:rsid w:val="007D7799"/>
    <w:rsid w:val="007E4BD8"/>
    <w:rsid w:val="007E67D9"/>
    <w:rsid w:val="00815EF3"/>
    <w:rsid w:val="008618BB"/>
    <w:rsid w:val="008659D8"/>
    <w:rsid w:val="008668FE"/>
    <w:rsid w:val="00867F3C"/>
    <w:rsid w:val="00873640"/>
    <w:rsid w:val="0087445A"/>
    <w:rsid w:val="008744FD"/>
    <w:rsid w:val="0089090D"/>
    <w:rsid w:val="0089100B"/>
    <w:rsid w:val="008A0A4E"/>
    <w:rsid w:val="008A1C33"/>
    <w:rsid w:val="008B2230"/>
    <w:rsid w:val="008C38CD"/>
    <w:rsid w:val="008C7244"/>
    <w:rsid w:val="008D5CF4"/>
    <w:rsid w:val="008E3454"/>
    <w:rsid w:val="008F1D91"/>
    <w:rsid w:val="008F2665"/>
    <w:rsid w:val="008F62FB"/>
    <w:rsid w:val="00912759"/>
    <w:rsid w:val="009160F8"/>
    <w:rsid w:val="00933F72"/>
    <w:rsid w:val="0098203F"/>
    <w:rsid w:val="009829A4"/>
    <w:rsid w:val="00985E71"/>
    <w:rsid w:val="00987476"/>
    <w:rsid w:val="009A26D0"/>
    <w:rsid w:val="009A4A2B"/>
    <w:rsid w:val="009E69C2"/>
    <w:rsid w:val="009F0739"/>
    <w:rsid w:val="009F1BEF"/>
    <w:rsid w:val="00A10098"/>
    <w:rsid w:val="00A26474"/>
    <w:rsid w:val="00A27690"/>
    <w:rsid w:val="00A42732"/>
    <w:rsid w:val="00A470A7"/>
    <w:rsid w:val="00A56EF8"/>
    <w:rsid w:val="00A60683"/>
    <w:rsid w:val="00A679D4"/>
    <w:rsid w:val="00A70559"/>
    <w:rsid w:val="00A74D35"/>
    <w:rsid w:val="00A773CD"/>
    <w:rsid w:val="00A910EC"/>
    <w:rsid w:val="00A95752"/>
    <w:rsid w:val="00AA3E60"/>
    <w:rsid w:val="00AA6F48"/>
    <w:rsid w:val="00AB0CF0"/>
    <w:rsid w:val="00AB558C"/>
    <w:rsid w:val="00AB75A7"/>
    <w:rsid w:val="00AC7DB2"/>
    <w:rsid w:val="00AD0167"/>
    <w:rsid w:val="00AF6943"/>
    <w:rsid w:val="00B15F47"/>
    <w:rsid w:val="00B20C23"/>
    <w:rsid w:val="00B21B4F"/>
    <w:rsid w:val="00B26B33"/>
    <w:rsid w:val="00B370B1"/>
    <w:rsid w:val="00B430A5"/>
    <w:rsid w:val="00B43DA7"/>
    <w:rsid w:val="00B61EB3"/>
    <w:rsid w:val="00B85033"/>
    <w:rsid w:val="00B94EF7"/>
    <w:rsid w:val="00B9772C"/>
    <w:rsid w:val="00BA09F5"/>
    <w:rsid w:val="00BA7E70"/>
    <w:rsid w:val="00BB1042"/>
    <w:rsid w:val="00BB5634"/>
    <w:rsid w:val="00BC1D25"/>
    <w:rsid w:val="00BD12F2"/>
    <w:rsid w:val="00BF1E85"/>
    <w:rsid w:val="00BF548D"/>
    <w:rsid w:val="00BF795D"/>
    <w:rsid w:val="00C07151"/>
    <w:rsid w:val="00C102BF"/>
    <w:rsid w:val="00C30E5B"/>
    <w:rsid w:val="00C34C66"/>
    <w:rsid w:val="00C36B39"/>
    <w:rsid w:val="00C47AF4"/>
    <w:rsid w:val="00C67310"/>
    <w:rsid w:val="00C96CCC"/>
    <w:rsid w:val="00CA7972"/>
    <w:rsid w:val="00CB7217"/>
    <w:rsid w:val="00CB7F03"/>
    <w:rsid w:val="00CC41FA"/>
    <w:rsid w:val="00CD2340"/>
    <w:rsid w:val="00CD693F"/>
    <w:rsid w:val="00CE22EB"/>
    <w:rsid w:val="00CE24EB"/>
    <w:rsid w:val="00CF1B26"/>
    <w:rsid w:val="00CF7C06"/>
    <w:rsid w:val="00D0605E"/>
    <w:rsid w:val="00D15B46"/>
    <w:rsid w:val="00D25D94"/>
    <w:rsid w:val="00D7009D"/>
    <w:rsid w:val="00D902A5"/>
    <w:rsid w:val="00DA51E7"/>
    <w:rsid w:val="00DA7F63"/>
    <w:rsid w:val="00DB66B7"/>
    <w:rsid w:val="00DB7171"/>
    <w:rsid w:val="00DD340E"/>
    <w:rsid w:val="00DE2829"/>
    <w:rsid w:val="00DE373A"/>
    <w:rsid w:val="00DF1B0B"/>
    <w:rsid w:val="00DF2AAD"/>
    <w:rsid w:val="00DF391A"/>
    <w:rsid w:val="00E15D53"/>
    <w:rsid w:val="00E25ECC"/>
    <w:rsid w:val="00E44B91"/>
    <w:rsid w:val="00E566D3"/>
    <w:rsid w:val="00E77CD8"/>
    <w:rsid w:val="00EA2210"/>
    <w:rsid w:val="00EA7547"/>
    <w:rsid w:val="00EC2E14"/>
    <w:rsid w:val="00EF234D"/>
    <w:rsid w:val="00F05083"/>
    <w:rsid w:val="00F07072"/>
    <w:rsid w:val="00F078E6"/>
    <w:rsid w:val="00F21AA3"/>
    <w:rsid w:val="00F313A8"/>
    <w:rsid w:val="00F36ACD"/>
    <w:rsid w:val="00F445E8"/>
    <w:rsid w:val="00F4682E"/>
    <w:rsid w:val="00F4763E"/>
    <w:rsid w:val="00F519BF"/>
    <w:rsid w:val="00F60244"/>
    <w:rsid w:val="00F70820"/>
    <w:rsid w:val="00F84D86"/>
    <w:rsid w:val="00FB244E"/>
    <w:rsid w:val="00FB3574"/>
    <w:rsid w:val="00FF43A8"/>
    <w:rsid w:val="00FF67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."/>
  <w:listSeparator w:val=","/>
  <w14:docId w14:val="537530FD"/>
  <w15:docId w15:val="{858680AA-098B-DF49-A7DF-49D3DC2CE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37F2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5C2B11"/>
    <w:pPr>
      <w:keepNext/>
      <w:autoSpaceDE w:val="0"/>
      <w:autoSpaceDN w:val="0"/>
      <w:adjustRightInd w:val="0"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qFormat/>
    <w:rsid w:val="005C2B1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C2B1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BA541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basedOn w:val="Normal"/>
    <w:rsid w:val="009B2B53"/>
    <w:pPr>
      <w:spacing w:before="60" w:after="60"/>
      <w:ind w:left="720"/>
    </w:pPr>
    <w:rPr>
      <w:rFonts w:ascii="Arial" w:hAnsi="Arial" w:cs="Arial"/>
      <w:sz w:val="20"/>
      <w:szCs w:val="20"/>
    </w:rPr>
  </w:style>
  <w:style w:type="paragraph" w:customStyle="1" w:styleId="BTextNumbered">
    <w:name w:val="BText Numbered"/>
    <w:basedOn w:val="Normal"/>
    <w:rsid w:val="009B2B53"/>
    <w:pPr>
      <w:numPr>
        <w:numId w:val="1"/>
      </w:numPr>
      <w:spacing w:before="60" w:after="60"/>
    </w:pPr>
    <w:rPr>
      <w:rFonts w:ascii="Arial" w:hAnsi="Arial" w:cs="Arial"/>
      <w:sz w:val="20"/>
      <w:szCs w:val="20"/>
    </w:rPr>
  </w:style>
  <w:style w:type="character" w:styleId="Hyperlink">
    <w:name w:val="Hyperlink"/>
    <w:rsid w:val="00007161"/>
    <w:rPr>
      <w:color w:val="0000FF"/>
      <w:u w:val="single"/>
    </w:rPr>
  </w:style>
  <w:style w:type="paragraph" w:customStyle="1" w:styleId="MediumGrid1-Accent21">
    <w:name w:val="Medium Grid 1 - Accent 21"/>
    <w:basedOn w:val="Normal"/>
    <w:qFormat/>
    <w:rsid w:val="005C2B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rsid w:val="00EB3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B3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5DDE"/>
  </w:style>
  <w:style w:type="paragraph" w:styleId="BalloonText">
    <w:name w:val="Balloon Text"/>
    <w:basedOn w:val="Normal"/>
    <w:semiHidden/>
    <w:rsid w:val="0046588A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46588A"/>
    <w:rPr>
      <w:sz w:val="16"/>
      <w:szCs w:val="16"/>
    </w:rPr>
  </w:style>
  <w:style w:type="paragraph" w:styleId="CommentText">
    <w:name w:val="annotation text"/>
    <w:basedOn w:val="Normal"/>
    <w:semiHidden/>
    <w:rsid w:val="0046588A"/>
    <w:rPr>
      <w:sz w:val="20"/>
      <w:szCs w:val="20"/>
    </w:rPr>
  </w:style>
  <w:style w:type="paragraph" w:customStyle="1" w:styleId="Address">
    <w:name w:val="Address"/>
    <w:basedOn w:val="BodyText"/>
    <w:next w:val="BodyText"/>
    <w:link w:val="AddressChar"/>
    <w:rsid w:val="004F5289"/>
    <w:pPr>
      <w:spacing w:after="0"/>
      <w:outlineLvl w:val="3"/>
    </w:pPr>
    <w:rPr>
      <w:rFonts w:ascii="Verdana" w:hAnsi="Verdana"/>
      <w:bCs/>
    </w:rPr>
  </w:style>
  <w:style w:type="character" w:customStyle="1" w:styleId="AddressChar">
    <w:name w:val="Address Char"/>
    <w:link w:val="Address"/>
    <w:rsid w:val="004F5289"/>
    <w:rPr>
      <w:rFonts w:ascii="Verdana" w:hAnsi="Verdana"/>
      <w:bCs/>
      <w:sz w:val="24"/>
      <w:szCs w:val="24"/>
      <w:lang w:val="en-US" w:eastAsia="en-US" w:bidi="ar-SA"/>
    </w:rPr>
  </w:style>
  <w:style w:type="paragraph" w:styleId="BodyText">
    <w:name w:val="Body Text"/>
    <w:basedOn w:val="Normal"/>
    <w:rsid w:val="004F5289"/>
    <w:pPr>
      <w:spacing w:after="120"/>
    </w:pPr>
  </w:style>
  <w:style w:type="paragraph" w:styleId="CommentSubject">
    <w:name w:val="annotation subject"/>
    <w:basedOn w:val="CommentText"/>
    <w:next w:val="CommentText"/>
    <w:semiHidden/>
    <w:rsid w:val="004445DC"/>
    <w:rPr>
      <w:b/>
      <w:bCs/>
    </w:rPr>
  </w:style>
  <w:style w:type="table" w:styleId="TableGrid">
    <w:name w:val="Table Grid"/>
    <w:basedOn w:val="TableNormal"/>
    <w:rsid w:val="00922D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922D3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5">
    <w:name w:val="Pa5"/>
    <w:basedOn w:val="Normal"/>
    <w:next w:val="Normal"/>
    <w:rsid w:val="00922D36"/>
    <w:pPr>
      <w:autoSpaceDE w:val="0"/>
      <w:autoSpaceDN w:val="0"/>
      <w:adjustRightInd w:val="0"/>
      <w:spacing w:line="251" w:lineRule="atLeast"/>
    </w:pPr>
    <w:rPr>
      <w:rFonts w:ascii="Perpetua Std" w:hAnsi="Perpetua Std"/>
    </w:rPr>
  </w:style>
  <w:style w:type="paragraph" w:styleId="Caption">
    <w:name w:val="caption"/>
    <w:basedOn w:val="Normal"/>
    <w:next w:val="Normal"/>
    <w:qFormat/>
    <w:rsid w:val="004A3E1B"/>
    <w:pPr>
      <w:ind w:left="1800" w:hanging="1800"/>
      <w:jc w:val="center"/>
    </w:pPr>
    <w:rPr>
      <w:b/>
      <w:iCs/>
      <w:sz w:val="32"/>
      <w:szCs w:val="32"/>
      <w:u w:val="single"/>
    </w:rPr>
  </w:style>
  <w:style w:type="character" w:customStyle="1" w:styleId="FooterChar">
    <w:name w:val="Footer Char"/>
    <w:link w:val="Footer"/>
    <w:uiPriority w:val="99"/>
    <w:rsid w:val="00E15D5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44B91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0A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0A4E"/>
    <w:rPr>
      <w:rFonts w:ascii="Courier New" w:hAnsi="Courier New" w:cs="Courier New"/>
    </w:rPr>
  </w:style>
  <w:style w:type="character" w:customStyle="1" w:styleId="UnresolvedMention1">
    <w:name w:val="Unresolved Mention1"/>
    <w:basedOn w:val="DefaultParagraphFont"/>
    <w:rsid w:val="00B61EB3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rsid w:val="00DE37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2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8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1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2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62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1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0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8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2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1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1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5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48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96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8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37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2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6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76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1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8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4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8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3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4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3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2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0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4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6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3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91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0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80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29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67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4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5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85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2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50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79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52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4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6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19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7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9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3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5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7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36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5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3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3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4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4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3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04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1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6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60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9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7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6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9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4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8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3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raigcannings/Downloads/FreeU_Instructor_Gui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653E2-3D52-2A44-AAEF-700A83573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FreeU_Instructor_Guide.dotx</Template>
  <TotalTime>7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Microsoft</Company>
  <LinksUpToDate>false</LinksUpToDate>
  <CharactersWithSpaces>128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Jena Kevin</dc:creator>
  <cp:keywords/>
  <cp:lastModifiedBy>Craig Cannings</cp:lastModifiedBy>
  <cp:revision>5</cp:revision>
  <cp:lastPrinted>2021-01-26T22:34:00Z</cp:lastPrinted>
  <dcterms:created xsi:type="dcterms:W3CDTF">2021-02-16T04:03:00Z</dcterms:created>
  <dcterms:modified xsi:type="dcterms:W3CDTF">2021-02-16T05:25:00Z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000800e41e0000000000010271e00207b74006b004c800</vt:lpwstr>
  </property>
</Properties>
</file>